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06" w:rsidRDefault="009131E6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1346200</wp:posOffset>
                </wp:positionV>
                <wp:extent cx="5589905" cy="5995670"/>
                <wp:effectExtent l="0" t="0" r="0" b="5080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599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95895251"/>
                              <w:placeholder>
                                <w:docPart w:val="74D6DB91FA034A549AFC687815287211"/>
                              </w:placeholder>
                            </w:sdtPr>
                            <w:sdtEndPr/>
                            <w:sdtContent>
                              <w:p w:rsidR="009131E6" w:rsidRDefault="009131E6" w:rsidP="009131E6">
                                <w:pPr>
                                  <w:jc w:val="center"/>
                                </w:pPr>
                              </w:p>
                              <w:p w:rsidR="009131E6" w:rsidRPr="009131E6" w:rsidRDefault="009131E6" w:rsidP="009131E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>Class of 2015</w:t>
                                </w:r>
                              </w:p>
                              <w:p w:rsidR="00C622D3" w:rsidRPr="00C622D3" w:rsidRDefault="00C622D3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C622D3">
                                  <w:rPr>
                                    <w:sz w:val="56"/>
                                    <w:szCs w:val="56"/>
                                  </w:rPr>
                                  <w:t>2nd</w:t>
                                </w:r>
                                <w:r w:rsidR="009131E6">
                                  <w:rPr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C622D3">
                                  <w:rPr>
                                    <w:sz w:val="56"/>
                                    <w:szCs w:val="56"/>
                                  </w:rPr>
                                  <w:t>Annual Craft Show</w:t>
                                </w:r>
                              </w:p>
                              <w:p w:rsidR="00C622D3" w:rsidRPr="00C622D3" w:rsidRDefault="00C622D3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</w:rPr>
                                  <w:t xml:space="preserve">When: </w:t>
                                </w:r>
                                <w:r w:rsidRPr="00C622D3">
                                  <w:rPr>
                                    <w:sz w:val="56"/>
                                    <w:szCs w:val="56"/>
                                  </w:rPr>
                                  <w:t>November 30, 2013</w:t>
                                </w:r>
                              </w:p>
                              <w:p w:rsidR="00C622D3" w:rsidRDefault="00C622D3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C622D3">
                                  <w:rPr>
                                    <w:sz w:val="56"/>
                                    <w:szCs w:val="56"/>
                                  </w:rPr>
                                  <w:t>Time: 9 AM to 3 PM</w:t>
                                </w:r>
                              </w:p>
                              <w:p w:rsidR="00C622D3" w:rsidRDefault="00C622D3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C622D3">
                                  <w:rPr>
                                    <w:sz w:val="56"/>
                                    <w:szCs w:val="56"/>
                                  </w:rPr>
                                  <w:t xml:space="preserve">West Jefferson High School </w:t>
                                </w:r>
                              </w:p>
                              <w:p w:rsidR="009131E6" w:rsidRDefault="009131E6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</w:rPr>
                                  <w:t>Cafeteria</w:t>
                                </w:r>
                              </w:p>
                              <w:p w:rsidR="009131E6" w:rsidRDefault="009131E6" w:rsidP="009131E6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</w:rPr>
                                  <w:t>Door Prizes!!</w:t>
                                </w:r>
                              </w:p>
                              <w:p w:rsidR="009131E6" w:rsidRDefault="009131E6" w:rsidP="009131E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9131E6">
                                  <w:rPr>
                                    <w:sz w:val="52"/>
                                    <w:szCs w:val="52"/>
                                  </w:rPr>
                                  <w:t>Holiday Shopping Opportunities!!</w:t>
                                </w:r>
                              </w:p>
                              <w:p w:rsidR="006175B4" w:rsidRPr="009131E6" w:rsidRDefault="006175B4" w:rsidP="009131E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 xml:space="preserve">For information wjhs2015@yahoo.com </w:t>
                                </w:r>
                              </w:p>
                              <w:p w:rsidR="009131E6" w:rsidRPr="00C622D3" w:rsidRDefault="009131E6" w:rsidP="009131E6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132306" w:rsidRDefault="006175B4" w:rsidP="00C622D3">
                                <w:pPr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55pt;margin-top:106pt;width:440.15pt;height:47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F5uQIAALw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" filled="f" stroked="f">
                <v:textbox>
                  <w:txbxContent>
                    <w:sdt>
                      <w:sdtPr>
                        <w:id w:val="495895251"/>
                        <w:placeholder>
                          <w:docPart w:val="74D6DB91FA034A549AFC687815287211"/>
                        </w:placeholder>
                      </w:sdtPr>
                      <w:sdtEndPr/>
                      <w:sdtContent>
                        <w:p w:rsidR="009131E6" w:rsidRDefault="009131E6" w:rsidP="009131E6">
                          <w:pPr>
                            <w:jc w:val="center"/>
                          </w:pPr>
                        </w:p>
                        <w:p w:rsidR="009131E6" w:rsidRPr="009131E6" w:rsidRDefault="009131E6" w:rsidP="009131E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>Class of 2015</w:t>
                          </w:r>
                        </w:p>
                        <w:p w:rsidR="00C622D3" w:rsidRPr="00C622D3" w:rsidRDefault="00C622D3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C622D3">
                            <w:rPr>
                              <w:sz w:val="56"/>
                              <w:szCs w:val="56"/>
                            </w:rPr>
                            <w:t>2nd</w:t>
                          </w:r>
                          <w:r w:rsidR="009131E6">
                            <w:rPr>
                              <w:sz w:val="56"/>
                              <w:szCs w:val="56"/>
                            </w:rPr>
                            <w:t xml:space="preserve"> </w:t>
                          </w:r>
                          <w:r w:rsidRPr="00C622D3">
                            <w:rPr>
                              <w:sz w:val="56"/>
                              <w:szCs w:val="56"/>
                            </w:rPr>
                            <w:t>Annual Craft Show</w:t>
                          </w:r>
                        </w:p>
                        <w:p w:rsidR="00C622D3" w:rsidRPr="00C622D3" w:rsidRDefault="00C622D3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 xml:space="preserve">When: </w:t>
                          </w:r>
                          <w:r w:rsidRPr="00C622D3">
                            <w:rPr>
                              <w:sz w:val="56"/>
                              <w:szCs w:val="56"/>
                            </w:rPr>
                            <w:t>November 30, 2013</w:t>
                          </w:r>
                        </w:p>
                        <w:p w:rsidR="00C622D3" w:rsidRDefault="00C622D3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C622D3">
                            <w:rPr>
                              <w:sz w:val="56"/>
                              <w:szCs w:val="56"/>
                            </w:rPr>
                            <w:t>Time: 9 AM to 3 PM</w:t>
                          </w:r>
                        </w:p>
                        <w:p w:rsidR="00C622D3" w:rsidRDefault="00C622D3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C622D3">
                            <w:rPr>
                              <w:sz w:val="56"/>
                              <w:szCs w:val="56"/>
                            </w:rPr>
                            <w:t xml:space="preserve">West Jefferson High School </w:t>
                          </w:r>
                        </w:p>
                        <w:p w:rsidR="009131E6" w:rsidRDefault="009131E6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>Cafeteria</w:t>
                          </w:r>
                        </w:p>
                        <w:p w:rsidR="009131E6" w:rsidRDefault="009131E6" w:rsidP="009131E6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>Door Prizes!!</w:t>
                          </w:r>
                        </w:p>
                        <w:p w:rsidR="009131E6" w:rsidRDefault="009131E6" w:rsidP="009131E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 w:rsidRPr="009131E6">
                            <w:rPr>
                              <w:sz w:val="52"/>
                              <w:szCs w:val="52"/>
                            </w:rPr>
                            <w:t>Holiday Shopping Opportunities!!</w:t>
                          </w:r>
                        </w:p>
                        <w:p w:rsidR="006175B4" w:rsidRPr="009131E6" w:rsidRDefault="006175B4" w:rsidP="009131E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 xml:space="preserve">For information wjhs2015@yahoo.com </w:t>
                          </w:r>
                        </w:p>
                        <w:p w:rsidR="009131E6" w:rsidRPr="00C622D3" w:rsidRDefault="009131E6" w:rsidP="009131E6">
                          <w:pPr>
                            <w:rPr>
                              <w:sz w:val="56"/>
                              <w:szCs w:val="56"/>
                            </w:rPr>
                          </w:pPr>
                        </w:p>
                        <w:p w:rsidR="00132306" w:rsidRDefault="006175B4" w:rsidP="00C622D3">
                          <w:pPr>
                            <w:jc w:val="center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 w:rsidRPr="009131E6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79253F9" wp14:editId="33AC2E61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132306" w:rsidRDefault="009131E6">
                      <w:r w:rsidRPr="009131E6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279253F9" wp14:editId="33AC2E61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06" w:rsidRDefault="00913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132306" w:rsidRDefault="009131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2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23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D3"/>
    <w:rsid w:val="00132306"/>
    <w:rsid w:val="006175B4"/>
    <w:rsid w:val="009131E6"/>
    <w:rsid w:val="00C6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c\AppData\Roaming\Microsoft\Templates\Holiday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4D6DB91FA034A549AFC687815287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C3C26-958B-47EB-A100-F0B2D1BFC9D6}"/>
      </w:docPartPr>
      <w:docPartBody>
        <w:p w:rsidR="003C2E4B" w:rsidRDefault="00DD0B78">
          <w:pPr>
            <w:pStyle w:val="74D6DB91FA034A549AFC687815287211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78"/>
    <w:rsid w:val="003C2E4B"/>
    <w:rsid w:val="00DD0B78"/>
    <w:rsid w:val="00F8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4D6DB91FA034A549AFC687815287211">
    <w:name w:val="74D6DB91FA034A549AFC6878152872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4D6DB91FA034A549AFC687815287211">
    <w:name w:val="74D6DB91FA034A549AFC6878152872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2AF7F-36BC-41A2-AAF0-9F982D84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Gina L. Carner</dc:creator>
  <cp:lastModifiedBy>Gina L. Carner</cp:lastModifiedBy>
  <cp:revision>2</cp:revision>
  <cp:lastPrinted>2007-10-17T04:03:00Z</cp:lastPrinted>
  <dcterms:created xsi:type="dcterms:W3CDTF">2013-08-27T18:46:00Z</dcterms:created>
  <dcterms:modified xsi:type="dcterms:W3CDTF">2013-08-28T12:36:00Z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